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for overordnede layout for løbeseddel"/>
      </w:tblPr>
      <w:tblGrid>
        <w:gridCol w:w="7200"/>
        <w:gridCol w:w="144"/>
        <w:gridCol w:w="3456"/>
      </w:tblGrid>
      <w:tr w:rsidR="000769C1" w14:paraId="2D828255" w14:textId="77777777" w:rsidTr="004422E6">
        <w:trPr>
          <w:trHeight w:hRule="exact" w:val="14743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hold i løbesedlens brødtekst"/>
            </w:tblPr>
            <w:tblGrid>
              <w:gridCol w:w="7200"/>
            </w:tblGrid>
            <w:tr w:rsidR="000769C1" w:rsidRPr="0089490D" w14:paraId="2D411FE4" w14:textId="77777777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5EB051DB" w14:textId="77777777" w:rsidR="000769C1" w:rsidRPr="0089490D" w:rsidRDefault="006B0251">
                  <w:r w:rsidRPr="0089490D">
                    <w:rPr>
                      <w:noProof/>
                      <w:lang w:eastAsia="da-DK"/>
                    </w:rPr>
                    <w:drawing>
                      <wp:inline distT="0" distB="0" distL="0" distR="0" wp14:anchorId="534C72F6" wp14:editId="36E33C09">
                        <wp:extent cx="4572000" cy="4374229"/>
                        <wp:effectExtent l="0" t="0" r="0" b="762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374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69C1" w:rsidRPr="0089490D" w14:paraId="5564FBA4" w14:textId="77777777" w:rsidTr="007477BA">
              <w:trPr>
                <w:trHeight w:hRule="exact" w:val="6120"/>
              </w:trPr>
              <w:tc>
                <w:tcPr>
                  <w:tcW w:w="7200" w:type="dxa"/>
                </w:tcPr>
                <w:p w14:paraId="367145CB" w14:textId="71390FA1" w:rsidR="000769C1" w:rsidRPr="0089490D" w:rsidRDefault="0089490D">
                  <w:pPr>
                    <w:pStyle w:val="Undertitel"/>
                  </w:pPr>
                  <w:r>
                    <w:t>Tumlehold</w:t>
                  </w:r>
                </w:p>
                <w:p w14:paraId="328F6007" w14:textId="6D57E7CA" w:rsidR="000769C1" w:rsidRPr="0089490D" w:rsidRDefault="0089490D">
                  <w:pPr>
                    <w:pStyle w:val="Overskrift1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For babyer med favoritside 3-6 mdr.</w:t>
                  </w:r>
                </w:p>
                <w:p w14:paraId="01EE3416" w14:textId="552FBDD2" w:rsidR="00585DCD" w:rsidRPr="0089490D" w:rsidRDefault="00585DCD" w:rsidP="00245C67">
                  <w:pPr>
                    <w:rPr>
                      <w:sz w:val="32"/>
                      <w:szCs w:val="32"/>
                    </w:rPr>
                  </w:pPr>
                  <w:r w:rsidRPr="0089490D">
                    <w:br/>
                  </w:r>
                  <w:r w:rsidR="00245C67" w:rsidRPr="0089490D">
                    <w:rPr>
                      <w:sz w:val="32"/>
                      <w:szCs w:val="32"/>
                    </w:rPr>
                    <w:t xml:space="preserve">Mødegange uge </w:t>
                  </w:r>
                  <w:r w:rsidR="001276CC" w:rsidRPr="0089490D">
                    <w:rPr>
                      <w:sz w:val="32"/>
                      <w:szCs w:val="32"/>
                    </w:rPr>
                    <w:t>32</w:t>
                  </w:r>
                  <w:r w:rsidR="000822CF" w:rsidRPr="0089490D">
                    <w:rPr>
                      <w:sz w:val="32"/>
                      <w:szCs w:val="32"/>
                    </w:rPr>
                    <w:t xml:space="preserve"> </w:t>
                  </w:r>
                  <w:r w:rsidR="00245C67" w:rsidRPr="0089490D">
                    <w:rPr>
                      <w:sz w:val="32"/>
                      <w:szCs w:val="32"/>
                    </w:rPr>
                    <w:t xml:space="preserve">- </w:t>
                  </w:r>
                  <w:r w:rsidR="001276CC" w:rsidRPr="0089490D">
                    <w:rPr>
                      <w:sz w:val="32"/>
                      <w:szCs w:val="32"/>
                    </w:rPr>
                    <w:t>36</w:t>
                  </w:r>
                </w:p>
                <w:p w14:paraId="04389C6C" w14:textId="1A4EE177" w:rsidR="00245C67" w:rsidRPr="0089490D" w:rsidRDefault="00245C67" w:rsidP="00245C67">
                  <w:pPr>
                    <w:rPr>
                      <w:sz w:val="32"/>
                      <w:szCs w:val="32"/>
                    </w:rPr>
                  </w:pPr>
                  <w:r w:rsidRPr="0089490D">
                    <w:rPr>
                      <w:sz w:val="32"/>
                      <w:szCs w:val="32"/>
                    </w:rPr>
                    <w:t xml:space="preserve">Start fra den </w:t>
                  </w:r>
                  <w:r w:rsidR="0089490D">
                    <w:rPr>
                      <w:sz w:val="32"/>
                      <w:szCs w:val="32"/>
                    </w:rPr>
                    <w:t>12</w:t>
                  </w:r>
                  <w:r w:rsidRPr="0089490D">
                    <w:rPr>
                      <w:sz w:val="32"/>
                      <w:szCs w:val="32"/>
                    </w:rPr>
                    <w:t xml:space="preserve">. </w:t>
                  </w:r>
                  <w:r w:rsidR="009523E3" w:rsidRPr="0089490D">
                    <w:rPr>
                      <w:sz w:val="32"/>
                      <w:szCs w:val="32"/>
                    </w:rPr>
                    <w:t>august</w:t>
                  </w:r>
                  <w:r w:rsidRPr="0089490D">
                    <w:rPr>
                      <w:sz w:val="32"/>
                      <w:szCs w:val="32"/>
                    </w:rPr>
                    <w:t xml:space="preserve"> 202</w:t>
                  </w:r>
                  <w:r w:rsidR="009523E3" w:rsidRPr="0089490D">
                    <w:rPr>
                      <w:sz w:val="32"/>
                      <w:szCs w:val="32"/>
                    </w:rPr>
                    <w:t>1</w:t>
                  </w:r>
                </w:p>
                <w:p w14:paraId="2A50F05B" w14:textId="77777777" w:rsidR="000C65E8" w:rsidRPr="0089490D" w:rsidRDefault="000C65E8">
                  <w:r w:rsidRPr="0089490D">
                    <w:br/>
                  </w:r>
                  <w:r w:rsidRPr="0089490D">
                    <w:br/>
                  </w:r>
                </w:p>
                <w:p w14:paraId="7E21AE05" w14:textId="77777777" w:rsidR="000C65E8" w:rsidRPr="0089490D" w:rsidRDefault="000C65E8"/>
                <w:p w14:paraId="6D1DFA4A" w14:textId="77777777" w:rsidR="000C65E8" w:rsidRPr="0089490D" w:rsidRDefault="000C65E8"/>
                <w:p w14:paraId="3217C81E" w14:textId="77777777" w:rsidR="004422E6" w:rsidRPr="0089490D" w:rsidRDefault="004422E6"/>
              </w:tc>
            </w:tr>
            <w:tr w:rsidR="000769C1" w:rsidRPr="0089490D" w14:paraId="66FC89B4" w14:textId="77777777" w:rsidTr="007477BA">
              <w:trPr>
                <w:trHeight w:hRule="exact" w:val="1423"/>
              </w:trPr>
              <w:tc>
                <w:tcPr>
                  <w:tcW w:w="7200" w:type="dxa"/>
                  <w:vAlign w:val="bottom"/>
                </w:tcPr>
                <w:p w14:paraId="1E16AD21" w14:textId="77777777" w:rsidR="000769C1" w:rsidRPr="0089490D" w:rsidRDefault="000C65E8">
                  <w:pPr>
                    <w:rPr>
                      <w:sz w:val="72"/>
                      <w:szCs w:val="72"/>
                    </w:rPr>
                  </w:pPr>
                  <w:r w:rsidRPr="0089490D">
                    <w:rPr>
                      <w:sz w:val="72"/>
                      <w:szCs w:val="72"/>
                    </w:rPr>
                    <w:t xml:space="preserve">En voksen pr. barn </w:t>
                  </w:r>
                </w:p>
              </w:tc>
            </w:tr>
          </w:tbl>
          <w:p w14:paraId="013B9982" w14:textId="77777777" w:rsidR="000769C1" w:rsidRPr="0089490D" w:rsidRDefault="000769C1"/>
        </w:tc>
        <w:tc>
          <w:tcPr>
            <w:tcW w:w="144" w:type="dxa"/>
          </w:tcPr>
          <w:p w14:paraId="667CBEE8" w14:textId="77777777" w:rsidR="000769C1" w:rsidRPr="0089490D" w:rsidRDefault="000769C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et for margentekst på løbeseddel"/>
            </w:tblPr>
            <w:tblGrid>
              <w:gridCol w:w="3456"/>
            </w:tblGrid>
            <w:tr w:rsidR="000769C1" w:rsidRPr="0089490D" w14:paraId="3FD6D48D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ED7D31" w:themeFill="accent2"/>
                  <w:vAlign w:val="center"/>
                </w:tcPr>
                <w:p w14:paraId="296F384C" w14:textId="0516E96D" w:rsidR="00313ED4" w:rsidRPr="0089490D" w:rsidRDefault="00A52FAD" w:rsidP="003A6B0E">
                  <w:pPr>
                    <w:pStyle w:val="Overskrift2"/>
                  </w:pPr>
                  <w:r w:rsidRPr="0089490D">
                    <w:br/>
                  </w:r>
                  <w:r w:rsidR="00113F60" w:rsidRPr="0089490D">
                    <w:t xml:space="preserve">Baby </w:t>
                  </w:r>
                  <w:r w:rsidR="00DF037A">
                    <w:t>3</w:t>
                  </w:r>
                  <w:r w:rsidR="00350412" w:rsidRPr="0089490D">
                    <w:t xml:space="preserve"> </w:t>
                  </w:r>
                  <w:r w:rsidR="00C323B9" w:rsidRPr="0089490D">
                    <w:t>-</w:t>
                  </w:r>
                  <w:r w:rsidR="00350412" w:rsidRPr="0089490D">
                    <w:t xml:space="preserve"> </w:t>
                  </w:r>
                  <w:r w:rsidR="00DF037A">
                    <w:t>6</w:t>
                  </w:r>
                  <w:r w:rsidR="00C323B9" w:rsidRPr="0089490D">
                    <w:t xml:space="preserve"> mdr. </w:t>
                  </w:r>
                </w:p>
                <w:p w14:paraId="41EB34A8" w14:textId="4C6B7C33" w:rsidR="003A6B0E" w:rsidRPr="0089490D" w:rsidRDefault="00313ED4" w:rsidP="003A6B0E">
                  <w:pPr>
                    <w:pStyle w:val="Overskrift2"/>
                  </w:pPr>
                  <w:r w:rsidRPr="0089490D">
                    <w:t>T</w:t>
                  </w:r>
                  <w:r w:rsidR="0089490D">
                    <w:t>o</w:t>
                  </w:r>
                  <w:r w:rsidRPr="0089490D">
                    <w:t>rsdag</w:t>
                  </w:r>
                  <w:r w:rsidR="00C323B9" w:rsidRPr="0089490D">
                    <w:t xml:space="preserve"> </w:t>
                  </w:r>
                  <w:r w:rsidR="00113F60" w:rsidRPr="0089490D">
                    <w:t xml:space="preserve">         </w:t>
                  </w:r>
                  <w:r w:rsidR="00A52FAD" w:rsidRPr="0089490D">
                    <w:br/>
                  </w:r>
                  <w:r w:rsidR="00585DCD" w:rsidRPr="0089490D">
                    <w:t>1</w:t>
                  </w:r>
                  <w:r w:rsidR="0089490D">
                    <w:t>3</w:t>
                  </w:r>
                  <w:r w:rsidR="00585DCD" w:rsidRPr="0089490D">
                    <w:t>.00 -1</w:t>
                  </w:r>
                  <w:r w:rsidR="0089490D">
                    <w:t>3</w:t>
                  </w:r>
                  <w:r w:rsidR="00585DCD" w:rsidRPr="0089490D">
                    <w:t>.50</w:t>
                  </w:r>
                </w:p>
                <w:p w14:paraId="517C0CF7" w14:textId="77777777" w:rsidR="003A6B0E" w:rsidRPr="0089490D" w:rsidRDefault="003A6B0E" w:rsidP="003A6B0E">
                  <w:pPr>
                    <w:pStyle w:val="Overskrift2"/>
                  </w:pPr>
                </w:p>
                <w:p w14:paraId="3B816D5A" w14:textId="2D44F386" w:rsidR="00322A6B" w:rsidRPr="0089490D" w:rsidRDefault="00322A6B" w:rsidP="003A6B0E">
                  <w:pPr>
                    <w:pStyle w:val="Linje"/>
                  </w:pPr>
                  <w:r w:rsidRPr="0089490D">
                    <w:br/>
                  </w:r>
                </w:p>
                <w:p w14:paraId="5A791278" w14:textId="2246E9CB" w:rsidR="00446395" w:rsidRPr="0089490D" w:rsidRDefault="0089490D" w:rsidP="00446395">
                  <w:pPr>
                    <w:pStyle w:val="Overskrift2"/>
                  </w:pPr>
                  <w:r>
                    <w:t xml:space="preserve">Deltagelse kræver en individuel konsultation </w:t>
                  </w:r>
                  <w:r w:rsidR="00DF037A">
                    <w:t xml:space="preserve">hos Maria </w:t>
                  </w:r>
                  <w:r>
                    <w:t>før opstart</w:t>
                  </w:r>
                </w:p>
                <w:p w14:paraId="71C668B9" w14:textId="77777777" w:rsidR="000769C1" w:rsidRPr="0089490D" w:rsidRDefault="000769C1">
                  <w:pPr>
                    <w:pStyle w:val="Linje"/>
                  </w:pPr>
                </w:p>
                <w:p w14:paraId="3435505B" w14:textId="53E2226F" w:rsidR="002D00D4" w:rsidRPr="0089490D" w:rsidRDefault="00BF0B05" w:rsidP="002D00D4">
                  <w:pPr>
                    <w:pStyle w:val="Overskrift2"/>
                  </w:pPr>
                  <w:bookmarkStart w:id="0" w:name="_Hlk48562165"/>
                  <w:r w:rsidRPr="0089490D">
                    <w:t xml:space="preserve">Pris </w:t>
                  </w:r>
                  <w:r w:rsidR="00446395" w:rsidRPr="0089490D">
                    <w:t>5</w:t>
                  </w:r>
                  <w:r w:rsidRPr="0089490D">
                    <w:t xml:space="preserve"> x kr. </w:t>
                  </w:r>
                  <w:r w:rsidR="00313ED4" w:rsidRPr="0089490D">
                    <w:t>999</w:t>
                  </w:r>
                  <w:r w:rsidRPr="0089490D">
                    <w:t>,-</w:t>
                  </w:r>
                  <w:r w:rsidR="002D00D4" w:rsidRPr="0089490D">
                    <w:t xml:space="preserve"> </w:t>
                  </w:r>
                  <w:r w:rsidR="003A6B0E" w:rsidRPr="0089490D">
                    <w:br/>
                  </w:r>
                </w:p>
                <w:p w14:paraId="093CFB6C" w14:textId="018A52CB" w:rsidR="002D00D4" w:rsidRPr="0089490D" w:rsidRDefault="002D00D4" w:rsidP="002D00D4">
                  <w:pPr>
                    <w:pStyle w:val="Overskrift2"/>
                  </w:pPr>
                  <w:r w:rsidRPr="0089490D">
                    <w:t xml:space="preserve">+ køb af bold og tørklæde kr. </w:t>
                  </w:r>
                  <w:r w:rsidR="00313ED4" w:rsidRPr="0089490D">
                    <w:t>40</w:t>
                  </w:r>
                  <w:r w:rsidRPr="0089490D">
                    <w:t xml:space="preserve">,- </w:t>
                  </w:r>
                </w:p>
                <w:p w14:paraId="67F6B89E" w14:textId="2C4E5676" w:rsidR="00446395" w:rsidRPr="0089490D" w:rsidRDefault="002D00D4" w:rsidP="002D00D4">
                  <w:pPr>
                    <w:pStyle w:val="Overskrift2"/>
                  </w:pPr>
                  <w:r w:rsidRPr="0089490D">
                    <w:t xml:space="preserve">I alt kr. </w:t>
                  </w:r>
                  <w:r w:rsidR="00313ED4" w:rsidRPr="0089490D">
                    <w:t>1039</w:t>
                  </w:r>
                  <w:r w:rsidRPr="0089490D">
                    <w:t>,-</w:t>
                  </w:r>
                </w:p>
                <w:bookmarkEnd w:id="0"/>
                <w:p w14:paraId="5FCB2C30" w14:textId="6DE8519B" w:rsidR="002D00D4" w:rsidRPr="0089490D" w:rsidRDefault="002D00D4" w:rsidP="002D00D4">
                  <w:pPr>
                    <w:pStyle w:val="Linje"/>
                  </w:pPr>
                  <w:r w:rsidRPr="0089490D">
                    <w:t xml:space="preserve">I alt kr. </w:t>
                  </w:r>
                </w:p>
                <w:p w14:paraId="738306DA" w14:textId="77777777" w:rsidR="00BF0B05" w:rsidRPr="0089490D" w:rsidRDefault="00BF0B05" w:rsidP="00BF0B05">
                  <w:pPr>
                    <w:pStyle w:val="Linje"/>
                  </w:pPr>
                  <w:r w:rsidRPr="0089490D">
                    <w:t>86192511</w:t>
                  </w:r>
                </w:p>
                <w:p w14:paraId="04AADBA6" w14:textId="77777777" w:rsidR="000769C1" w:rsidRPr="0089490D" w:rsidRDefault="000769C1">
                  <w:pPr>
                    <w:pStyle w:val="Linje"/>
                  </w:pPr>
                </w:p>
                <w:p w14:paraId="29B92BEC" w14:textId="77777777" w:rsidR="000769C1" w:rsidRPr="0089490D" w:rsidRDefault="000769C1">
                  <w:pPr>
                    <w:pStyle w:val="Overskrift2"/>
                  </w:pPr>
                </w:p>
              </w:tc>
            </w:tr>
            <w:tr w:rsidR="000769C1" w:rsidRPr="0089490D" w14:paraId="672D623E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2FA4FA91" w14:textId="77777777" w:rsidR="000769C1" w:rsidRPr="0089490D" w:rsidRDefault="000769C1"/>
              </w:tc>
            </w:tr>
            <w:tr w:rsidR="000769C1" w14:paraId="1954286F" w14:textId="77777777" w:rsidTr="007477BA">
              <w:trPr>
                <w:trHeight w:hRule="exact" w:val="3798"/>
              </w:trPr>
              <w:tc>
                <w:tcPr>
                  <w:tcW w:w="3446" w:type="dxa"/>
                  <w:shd w:val="clear" w:color="auto" w:fill="4472C4" w:themeFill="accent1"/>
                  <w:vAlign w:val="center"/>
                </w:tcPr>
                <w:p w14:paraId="531ECEFF" w14:textId="77777777" w:rsidR="000769C1" w:rsidRPr="0089490D" w:rsidRDefault="00BF0B05">
                  <w:pPr>
                    <w:pStyle w:val="Overskrift3"/>
                    <w:rPr>
                      <w:sz w:val="28"/>
                      <w:szCs w:val="28"/>
                    </w:rPr>
                  </w:pPr>
                  <w:r w:rsidRPr="0089490D">
                    <w:rPr>
                      <w:sz w:val="28"/>
                      <w:szCs w:val="28"/>
                    </w:rPr>
                    <w:t>Frederiksbjerg Fysioterapi</w:t>
                  </w:r>
                </w:p>
                <w:p w14:paraId="5FF7EABF" w14:textId="77777777" w:rsidR="000769C1" w:rsidRDefault="00DF037A">
                  <w:pPr>
                    <w:pStyle w:val="Kontaktoplysninger"/>
                  </w:pPr>
                  <w:sdt>
                    <w:sdtPr>
                      <w:rPr>
                        <w:sz w:val="32"/>
                        <w:szCs w:val="32"/>
                      </w:rPr>
                      <w:id w:val="857003158"/>
                      <w:placeholder>
                        <w:docPart w:val="B3604CB545C240D4AFAA88FABF5AC8F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F0B05" w:rsidRPr="0089490D">
                        <w:rPr>
                          <w:sz w:val="32"/>
                          <w:szCs w:val="32"/>
                        </w:rPr>
                        <w:t>Lundingsgade 33B</w:t>
                      </w:r>
                      <w:r w:rsidR="00BF0B05" w:rsidRPr="0089490D">
                        <w:rPr>
                          <w:sz w:val="32"/>
                          <w:szCs w:val="32"/>
                        </w:rPr>
                        <w:br/>
                        <w:t>8000 Aarhus C</w:t>
                      </w:r>
                      <w:r w:rsidR="00BF0B05" w:rsidRPr="0089490D">
                        <w:rPr>
                          <w:sz w:val="32"/>
                          <w:szCs w:val="32"/>
                        </w:rPr>
                        <w:br/>
                        <w:t>86192511</w:t>
                      </w:r>
                      <w:r w:rsidR="00C323B9" w:rsidRPr="0089490D">
                        <w:rPr>
                          <w:sz w:val="32"/>
                          <w:szCs w:val="32"/>
                        </w:rPr>
                        <w:br/>
                        <w:t>info@fredefys.dk</w:t>
                      </w:r>
                    </w:sdtContent>
                  </w:sdt>
                </w:p>
                <w:p w14:paraId="44F5809F" w14:textId="77777777" w:rsidR="000769C1" w:rsidRDefault="000769C1">
                  <w:pPr>
                    <w:pStyle w:val="Dato"/>
                  </w:pPr>
                </w:p>
              </w:tc>
            </w:tr>
          </w:tbl>
          <w:p w14:paraId="4C9FE78A" w14:textId="77777777" w:rsidR="000769C1" w:rsidRDefault="000769C1"/>
        </w:tc>
      </w:tr>
    </w:tbl>
    <w:p w14:paraId="02CED19F" w14:textId="77777777" w:rsidR="000769C1" w:rsidRDefault="000769C1">
      <w:pPr>
        <w:pStyle w:val="Ingenafstand"/>
      </w:pPr>
    </w:p>
    <w:sectPr w:rsidR="000769C1" w:rsidSect="005B64D9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2E6"/>
    <w:rsid w:val="000769C1"/>
    <w:rsid w:val="000822CF"/>
    <w:rsid w:val="000919E2"/>
    <w:rsid w:val="000C65E8"/>
    <w:rsid w:val="00113F60"/>
    <w:rsid w:val="001276CC"/>
    <w:rsid w:val="001951D4"/>
    <w:rsid w:val="00245C67"/>
    <w:rsid w:val="002D00D4"/>
    <w:rsid w:val="00313ED4"/>
    <w:rsid w:val="00322A6B"/>
    <w:rsid w:val="00340527"/>
    <w:rsid w:val="00350412"/>
    <w:rsid w:val="00392DE0"/>
    <w:rsid w:val="003A6B0E"/>
    <w:rsid w:val="004422E6"/>
    <w:rsid w:val="00446395"/>
    <w:rsid w:val="005535E2"/>
    <w:rsid w:val="00585DCD"/>
    <w:rsid w:val="005B64D9"/>
    <w:rsid w:val="006B0251"/>
    <w:rsid w:val="007477BA"/>
    <w:rsid w:val="007D1FA9"/>
    <w:rsid w:val="0089490D"/>
    <w:rsid w:val="009523E3"/>
    <w:rsid w:val="009B5BE2"/>
    <w:rsid w:val="009C3A76"/>
    <w:rsid w:val="00A52FAD"/>
    <w:rsid w:val="00BF0B05"/>
    <w:rsid w:val="00C1170A"/>
    <w:rsid w:val="00C323B9"/>
    <w:rsid w:val="00C81BEF"/>
    <w:rsid w:val="00C965CF"/>
    <w:rsid w:val="00D27EC4"/>
    <w:rsid w:val="00D95083"/>
    <w:rsid w:val="00DF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234DA5"/>
  <w15:chartTrackingRefBased/>
  <w15:docId w15:val="{EC39E874-CBD5-4A59-92E9-5A0B2361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4546A" w:themeColor="text2"/>
        <w:sz w:val="24"/>
        <w:szCs w:val="24"/>
        <w:lang w:val="da-D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next w:val="Linje"/>
    <w:link w:val="Overskrift2Teg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472C4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el">
    <w:name w:val="Subtitle"/>
    <w:basedOn w:val="Titel"/>
    <w:link w:val="UndertitelTegn"/>
    <w:uiPriority w:val="2"/>
    <w:qFormat/>
    <w:pPr>
      <w:numPr>
        <w:ilvl w:val="1"/>
      </w:numPr>
      <w:spacing w:before="480"/>
    </w:pPr>
    <w:rPr>
      <w:color w:val="4472C4" w:themeColor="accent1"/>
    </w:rPr>
  </w:style>
  <w:style w:type="character" w:customStyle="1" w:styleId="UndertitelTegn">
    <w:name w:val="Undertitel Tegn"/>
    <w:basedOn w:val="Standardskrifttypeiafsnit"/>
    <w:link w:val="Undertitel"/>
    <w:uiPriority w:val="2"/>
    <w:rPr>
      <w:rFonts w:asciiTheme="majorHAnsi" w:eastAsiaTheme="majorEastAsia" w:hAnsiTheme="majorHAnsi" w:cstheme="majorBidi"/>
      <w:caps/>
      <w:color w:val="4472C4" w:themeColor="accent1"/>
      <w:kern w:val="28"/>
      <w:sz w:val="80"/>
      <w:szCs w:val="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typeiafsnit"/>
    <w:link w:val="Overskrift1"/>
    <w:uiPriority w:val="3"/>
    <w:rPr>
      <w:b/>
      <w:bCs/>
      <w:sz w:val="28"/>
      <w:szCs w:val="2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Ingenafstand">
    <w:name w:val="No Spacing"/>
    <w:uiPriority w:val="19"/>
    <w:qFormat/>
    <w:pPr>
      <w:spacing w:after="0" w:line="240" w:lineRule="auto"/>
    </w:pPr>
  </w:style>
  <w:style w:type="character" w:customStyle="1" w:styleId="Overskrift2Tegn">
    <w:name w:val="Overskrift 2 Tegn"/>
    <w:basedOn w:val="Standardskrifttypeiafsnit"/>
    <w:link w:val="Oversk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Oversk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Overskrift3Tegn">
    <w:name w:val="Overskrift 3 Tegn"/>
    <w:basedOn w:val="Standardskrifttypeiafsnit"/>
    <w:link w:val="Oversk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oplysninger">
    <w:name w:val="Kontaktoplysninger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oTegn">
    <w:name w:val="Dato Tegn"/>
    <w:basedOn w:val="Standardskrifttypeiafsnit"/>
    <w:link w:val="Dato"/>
    <w:uiPriority w:val="5"/>
    <w:rPr>
      <w:color w:val="FFFFFF" w:themeColor="background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Overskrift4Tegn">
    <w:name w:val="Overskrift 4 Tegn"/>
    <w:basedOn w:val="Standardskrifttypeiafsnit"/>
    <w:link w:val="Overskrift4"/>
    <w:uiPriority w:val="99"/>
    <w:semiHidden/>
    <w:rPr>
      <w:rFonts w:asciiTheme="majorHAnsi" w:eastAsiaTheme="majorEastAsia" w:hAnsiTheme="majorHAnsi" w:cstheme="majorBidi"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e\AppData\Roaming\Microsoft\Templates\L&#248;beseddel%20om%20s&#230;sonbestemt%20begivenh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3604CB545C240D4AFAA88FABF5AC8F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CAE598-3D90-4DBF-BA77-A3054DEBAA09}"/>
      </w:docPartPr>
      <w:docPartBody>
        <w:p w:rsidR="00E94A27" w:rsidRDefault="00177C3D">
          <w:pPr>
            <w:pStyle w:val="B3604CB545C240D4AFAA88FABF5AC8F9"/>
          </w:pPr>
          <w:r>
            <w:rPr>
              <w:lang w:bidi="da-DK"/>
            </w:rPr>
            <w:t>[Adresse]</w:t>
          </w:r>
          <w:r>
            <w:rPr>
              <w:lang w:bidi="da-DK"/>
            </w:rPr>
            <w:br/>
            <w:t>[By, postnummer]</w:t>
          </w:r>
          <w:r>
            <w:rPr>
              <w:lang w:bidi="da-DK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C3D"/>
    <w:rsid w:val="00114578"/>
    <w:rsid w:val="00177C3D"/>
    <w:rsid w:val="001851A4"/>
    <w:rsid w:val="00347C57"/>
    <w:rsid w:val="00634D9C"/>
    <w:rsid w:val="00877993"/>
    <w:rsid w:val="00916619"/>
    <w:rsid w:val="00AF79D2"/>
    <w:rsid w:val="00D40BD7"/>
    <w:rsid w:val="00DD784B"/>
    <w:rsid w:val="00E310EF"/>
    <w:rsid w:val="00E94A27"/>
    <w:rsid w:val="00F33BD1"/>
    <w:rsid w:val="00FD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3604CB545C240D4AFAA88FABF5AC8F9">
    <w:name w:val="B3604CB545C240D4AFAA88FABF5AC8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88054DDB-20B4-4E4B-AA04-88ED0F4FDD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Løbeseddel om sæsonbestemt begivenhed</Template>
  <TotalTime>7</TotalTime>
  <Pages>1</Pages>
  <Words>62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</dc:creator>
  <cp:keywords/>
  <dc:description/>
  <cp:lastModifiedBy>Frede</cp:lastModifiedBy>
  <cp:revision>5</cp:revision>
  <cp:lastPrinted>2020-02-04T12:19:00Z</cp:lastPrinted>
  <dcterms:created xsi:type="dcterms:W3CDTF">2021-05-31T11:29:00Z</dcterms:created>
  <dcterms:modified xsi:type="dcterms:W3CDTF">2021-05-31T11:35:00Z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